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95725" w14:textId="646DD73D" w:rsidR="007F75CC" w:rsidRDefault="007F75CC"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69099C9E" wp14:editId="0832B0F6">
                <wp:simplePos x="0" y="0"/>
                <wp:positionH relativeFrom="margin">
                  <wp:align>left</wp:align>
                </wp:positionH>
                <wp:positionV relativeFrom="paragraph">
                  <wp:posOffset>118015</wp:posOffset>
                </wp:positionV>
                <wp:extent cx="9024620" cy="6888911"/>
                <wp:effectExtent l="38100" t="38100" r="62230" b="64770"/>
                <wp:wrapNone/>
                <wp:docPr id="952720881" name="Rectangle 1" descr="Decorative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24620" cy="68889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016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4D9041" id="Rectangle 1" o:spid="_x0000_s1026" alt="Decorative" style="position:absolute;margin-left:0;margin-top:9.3pt;width:710.6pt;height:542.45pt;z-index:-251658239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" fillcolor="white [3212]" strokecolor="#bf9237 [3205]" strokeweight="8pt">
                <w10:wrap anchorx="margin"/>
              </v:rect>
            </w:pict>
          </mc:Fallback>
        </mc:AlternateContent>
      </w:r>
    </w:p>
    <w:tbl>
      <w:tblPr>
        <w:tblpPr w:leftFromText="180" w:rightFromText="180" w:vertAnchor="page" w:horzAnchor="margin" w:tblpY="1181"/>
        <w:tblW w:w="5000" w:type="pct"/>
        <w:tblCellMar>
          <w:top w:w="72" w:type="dxa"/>
          <w:left w:w="115" w:type="dxa"/>
          <w:bottom w:w="72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14400"/>
      </w:tblGrid>
      <w:tr w:rsidR="00442B27" w:rsidRPr="002416E6" w14:paraId="0315880F" w14:textId="77777777" w:rsidTr="00826640">
        <w:trPr>
          <w:trHeight w:val="1440"/>
        </w:trPr>
        <w:tc>
          <w:tcPr>
            <w:tcW w:w="14400" w:type="dxa"/>
          </w:tcPr>
          <w:p w14:paraId="1B43620F" w14:textId="25AB505F" w:rsidR="00442B27" w:rsidRPr="002416E6" w:rsidRDefault="00442B27" w:rsidP="00826640">
            <w:pPr>
              <w:pStyle w:val="Heading2"/>
            </w:pPr>
            <w:r w:rsidRPr="00456609">
              <w:rPr>
                <w:color w:val="000000" w:themeColor="text1"/>
              </w:rPr>
              <w:t>DIPLOMI</w:t>
            </w:r>
          </w:p>
        </w:tc>
      </w:tr>
      <w:tr w:rsidR="00442B27" w:rsidRPr="002416E6" w14:paraId="70BD4910" w14:textId="77777777" w:rsidTr="00826640">
        <w:trPr>
          <w:trHeight w:val="1008"/>
        </w:trPr>
        <w:tc>
          <w:tcPr>
            <w:tcW w:w="14400" w:type="dxa"/>
            <w:vAlign w:val="bottom"/>
          </w:tcPr>
          <w:p w14:paraId="6C115A2C" w14:textId="38370E26" w:rsidR="00442B27" w:rsidRPr="002416E6" w:rsidRDefault="00456609" w:rsidP="00826640">
            <w:pPr>
              <w:pStyle w:val="Heading3"/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1313" behindDoc="0" locked="0" layoutInCell="1" allowOverlap="1" wp14:anchorId="10BED03C" wp14:editId="0B06C7CE">
                  <wp:simplePos x="0" y="0"/>
                  <wp:positionH relativeFrom="column">
                    <wp:posOffset>3479800</wp:posOffset>
                  </wp:positionH>
                  <wp:positionV relativeFrom="paragraph">
                    <wp:posOffset>-373380</wp:posOffset>
                  </wp:positionV>
                  <wp:extent cx="1971675" cy="1765300"/>
                  <wp:effectExtent l="0" t="0" r="9525" b="6350"/>
                  <wp:wrapNone/>
                  <wp:docPr id="2104269057" name="Picture 3" descr="A hand holding a hear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269057" name="Picture 3" descr="A hand holding a heart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176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42B27" w:rsidRPr="002416E6" w14:paraId="715E6071" w14:textId="77777777" w:rsidTr="00826640">
        <w:trPr>
          <w:trHeight w:val="1503"/>
        </w:trPr>
        <w:tc>
          <w:tcPr>
            <w:tcW w:w="14400" w:type="dxa"/>
            <w:vAlign w:val="center"/>
          </w:tcPr>
          <w:p w14:paraId="18ECA27D" w14:textId="241C4CAE" w:rsidR="00456609" w:rsidRDefault="00456609" w:rsidP="00826640">
            <w:pPr>
              <w:pStyle w:val="Heading1"/>
              <w:rPr>
                <w:color w:val="ED5700"/>
                <w:sz w:val="56"/>
                <w:szCs w:val="56"/>
              </w:rPr>
            </w:pPr>
          </w:p>
          <w:p w14:paraId="2A7D29E8" w14:textId="77777777" w:rsidR="00456609" w:rsidRDefault="00456609" w:rsidP="00826640">
            <w:pPr>
              <w:pStyle w:val="Heading1"/>
              <w:rPr>
                <w:color w:val="ED5700"/>
                <w:sz w:val="56"/>
                <w:szCs w:val="56"/>
              </w:rPr>
            </w:pPr>
          </w:p>
          <w:p w14:paraId="28A8DE21" w14:textId="387CE580" w:rsidR="00442B27" w:rsidRPr="00826640" w:rsidRDefault="00442B27" w:rsidP="00826640">
            <w:pPr>
              <w:pStyle w:val="Heading1"/>
              <w:rPr>
                <w:color w:val="ED5700"/>
                <w:sz w:val="56"/>
                <w:szCs w:val="56"/>
              </w:rPr>
            </w:pPr>
            <w:r w:rsidRPr="00826640">
              <w:rPr>
                <w:color w:val="ED5700"/>
                <w:sz w:val="56"/>
                <w:szCs w:val="56"/>
              </w:rPr>
              <w:t>YRITYKSEN NIMI</w:t>
            </w:r>
          </w:p>
        </w:tc>
      </w:tr>
      <w:tr w:rsidR="00442B27" w:rsidRPr="00456609" w14:paraId="4E7D58F6" w14:textId="77777777" w:rsidTr="00826640">
        <w:trPr>
          <w:trHeight w:val="1116"/>
        </w:trPr>
        <w:tc>
          <w:tcPr>
            <w:tcW w:w="14400" w:type="dxa"/>
          </w:tcPr>
          <w:p w14:paraId="1DABD160" w14:textId="0DC58FDC" w:rsidR="00826640" w:rsidRDefault="00826640" w:rsidP="00456609">
            <w:pPr>
              <w:ind w:left="0"/>
              <w:jc w:val="both"/>
              <w:rPr>
                <w:lang w:val="fi-FI"/>
              </w:rPr>
            </w:pPr>
          </w:p>
          <w:p w14:paraId="4CA6C1B1" w14:textId="4AF24F8A" w:rsidR="00442B27" w:rsidRPr="00826640" w:rsidRDefault="00442B27" w:rsidP="00826640">
            <w:pPr>
              <w:rPr>
                <w:sz w:val="28"/>
                <w:lang w:val="fi-FI"/>
              </w:rPr>
            </w:pPr>
            <w:r w:rsidRPr="00826640">
              <w:rPr>
                <w:sz w:val="28"/>
                <w:lang w:val="fi-FI"/>
              </w:rPr>
              <w:t>Lämmin kiitos! Olette osallistuneet Suomen World Visionin Euro hyvään -haasteeseen ja tukeneet Ukrainan lapsia.</w:t>
            </w:r>
          </w:p>
          <w:p w14:paraId="346179D8" w14:textId="3494F277" w:rsidR="00442B27" w:rsidRPr="00442B27" w:rsidRDefault="00442B27" w:rsidP="00826640">
            <w:pPr>
              <w:rPr>
                <w:sz w:val="28"/>
                <w:lang w:val="fi-FI"/>
              </w:rPr>
            </w:pPr>
            <w:r w:rsidRPr="00442B27">
              <w:rPr>
                <w:sz w:val="28"/>
                <w:lang w:val="fi-FI"/>
              </w:rPr>
              <w:t>Yrityksenne lahjoitus tuo toivoa ja valoa sodasta kärsiville lapsille ja perheille, sekä mahdollistaa avustustyön jatkumisen.</w:t>
            </w:r>
          </w:p>
          <w:p w14:paraId="1A8C2571" w14:textId="35161971" w:rsidR="00442B27" w:rsidRDefault="00442B27" w:rsidP="00826640">
            <w:pPr>
              <w:rPr>
                <w:lang w:val="fi-FI"/>
              </w:rPr>
            </w:pPr>
          </w:p>
          <w:p w14:paraId="49670462" w14:textId="1171DA78" w:rsidR="00442B27" w:rsidRDefault="00442B27" w:rsidP="007F75CC">
            <w:pPr>
              <w:ind w:left="0"/>
              <w:jc w:val="both"/>
              <w:rPr>
                <w:lang w:val="fi-FI"/>
              </w:rPr>
            </w:pPr>
          </w:p>
          <w:p w14:paraId="101FF0DB" w14:textId="0819EBCB" w:rsidR="00442B27" w:rsidRPr="00442B27" w:rsidRDefault="00442B27" w:rsidP="00826640">
            <w:pPr>
              <w:rPr>
                <w:sz w:val="28"/>
                <w:lang w:val="fi-FI"/>
              </w:rPr>
            </w:pPr>
            <w:r w:rsidRPr="00442B27">
              <w:rPr>
                <w:sz w:val="28"/>
                <w:lang w:val="fi-FI"/>
              </w:rPr>
              <w:t>Annette Gothóni</w:t>
            </w:r>
          </w:p>
          <w:p w14:paraId="3467BF73" w14:textId="2345E927" w:rsidR="00442B27" w:rsidRPr="00826640" w:rsidRDefault="00442B27" w:rsidP="00826640">
            <w:pPr>
              <w:rPr>
                <w:i/>
                <w:iCs/>
                <w:sz w:val="28"/>
                <w:lang w:val="fi-FI"/>
              </w:rPr>
            </w:pPr>
            <w:r w:rsidRPr="00442B27">
              <w:rPr>
                <w:i/>
                <w:iCs/>
                <w:sz w:val="28"/>
                <w:lang w:val="fi-FI"/>
              </w:rPr>
              <w:t>Toiminnanjohtaja, Suomen World Vision</w:t>
            </w:r>
          </w:p>
          <w:p w14:paraId="2A715911" w14:textId="56341AB5" w:rsidR="00F8331E" w:rsidRDefault="00F8331E" w:rsidP="00826640">
            <w:pPr>
              <w:rPr>
                <w:lang w:val="fi-FI"/>
              </w:rPr>
            </w:pPr>
          </w:p>
          <w:p w14:paraId="24901B15" w14:textId="19A9FDB2" w:rsidR="00F8331E" w:rsidRDefault="007F75CC" w:rsidP="00826640">
            <w:pPr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anchor distT="0" distB="0" distL="114300" distR="114300" simplePos="0" relativeHeight="251660289" behindDoc="1" locked="0" layoutInCell="1" allowOverlap="1" wp14:anchorId="590A736E" wp14:editId="6CDD90BE">
                  <wp:simplePos x="0" y="0"/>
                  <wp:positionH relativeFrom="column">
                    <wp:posOffset>3721735</wp:posOffset>
                  </wp:positionH>
                  <wp:positionV relativeFrom="paragraph">
                    <wp:posOffset>6985</wp:posOffset>
                  </wp:positionV>
                  <wp:extent cx="1543685" cy="678815"/>
                  <wp:effectExtent l="0" t="0" r="0" b="0"/>
                  <wp:wrapNone/>
                  <wp:docPr id="1803614789" name="Picture 3" descr="A black and orange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614789" name="Picture 3" descr="A black and orange logo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685" cy="67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CD70F0A" w14:textId="6A72C6D9" w:rsidR="00F8331E" w:rsidRDefault="00F8331E" w:rsidP="00826640">
            <w:pPr>
              <w:rPr>
                <w:lang w:val="fi-FI"/>
              </w:rPr>
            </w:pPr>
          </w:p>
          <w:p w14:paraId="155D817F" w14:textId="77777777" w:rsidR="00F8331E" w:rsidRDefault="00F8331E" w:rsidP="00826640">
            <w:pPr>
              <w:rPr>
                <w:lang w:val="fi-FI"/>
              </w:rPr>
            </w:pPr>
          </w:p>
          <w:p w14:paraId="2ADBD4BE" w14:textId="1F2DD3BA" w:rsidR="00442B27" w:rsidRPr="00442B27" w:rsidRDefault="00442B27" w:rsidP="007F75CC">
            <w:pPr>
              <w:ind w:left="0"/>
              <w:jc w:val="both"/>
              <w:rPr>
                <w:lang w:val="fi-FI"/>
              </w:rPr>
            </w:pPr>
          </w:p>
        </w:tc>
      </w:tr>
    </w:tbl>
    <w:p w14:paraId="52CAA5B2" w14:textId="5CC79000" w:rsidR="00A04CC4" w:rsidRPr="00442B27" w:rsidRDefault="00A04CC4" w:rsidP="00442B27">
      <w:pPr>
        <w:ind w:left="0"/>
        <w:jc w:val="both"/>
        <w:rPr>
          <w:lang w:val="fi-FI"/>
        </w:rPr>
      </w:pPr>
    </w:p>
    <w:sectPr w:rsidR="00A04CC4" w:rsidRPr="00442B27" w:rsidSect="002412F6">
      <w:pgSz w:w="15840" w:h="12240" w:orient="landscape" w:code="1"/>
      <w:pgMar w:top="360" w:right="720" w:bottom="360" w:left="720" w:header="0" w:footer="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9DCFA" w14:textId="77777777" w:rsidR="006D435C" w:rsidRDefault="006D435C" w:rsidP="000875C0">
      <w:r>
        <w:separator/>
      </w:r>
    </w:p>
  </w:endnote>
  <w:endnote w:type="continuationSeparator" w:id="0">
    <w:p w14:paraId="7A367AD6" w14:textId="77777777" w:rsidR="006D435C" w:rsidRDefault="006D435C" w:rsidP="000875C0">
      <w:r>
        <w:continuationSeparator/>
      </w:r>
    </w:p>
  </w:endnote>
  <w:endnote w:type="continuationNotice" w:id="1">
    <w:p w14:paraId="5C1F418E" w14:textId="77777777" w:rsidR="006D435C" w:rsidRDefault="006D43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6D8F6" w14:textId="77777777" w:rsidR="006D435C" w:rsidRDefault="006D435C" w:rsidP="000875C0">
      <w:r>
        <w:separator/>
      </w:r>
    </w:p>
  </w:footnote>
  <w:footnote w:type="continuationSeparator" w:id="0">
    <w:p w14:paraId="4DB3CDB4" w14:textId="77777777" w:rsidR="006D435C" w:rsidRDefault="006D435C" w:rsidP="000875C0">
      <w:r>
        <w:continuationSeparator/>
      </w:r>
    </w:p>
  </w:footnote>
  <w:footnote w:type="continuationNotice" w:id="1">
    <w:p w14:paraId="18B9FEB3" w14:textId="77777777" w:rsidR="006D435C" w:rsidRDefault="006D435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B27"/>
    <w:rsid w:val="0003083A"/>
    <w:rsid w:val="000875C0"/>
    <w:rsid w:val="00094622"/>
    <w:rsid w:val="00106206"/>
    <w:rsid w:val="00113F7A"/>
    <w:rsid w:val="00185D3E"/>
    <w:rsid w:val="00186721"/>
    <w:rsid w:val="001962F9"/>
    <w:rsid w:val="002412F6"/>
    <w:rsid w:val="002416E6"/>
    <w:rsid w:val="002A4A8F"/>
    <w:rsid w:val="002F5AC8"/>
    <w:rsid w:val="00314887"/>
    <w:rsid w:val="00324158"/>
    <w:rsid w:val="003415FF"/>
    <w:rsid w:val="00390B1D"/>
    <w:rsid w:val="003C07D9"/>
    <w:rsid w:val="003C2748"/>
    <w:rsid w:val="00442B27"/>
    <w:rsid w:val="0045039F"/>
    <w:rsid w:val="00456609"/>
    <w:rsid w:val="0050636B"/>
    <w:rsid w:val="00511DB3"/>
    <w:rsid w:val="005358A0"/>
    <w:rsid w:val="005E108F"/>
    <w:rsid w:val="005F2A53"/>
    <w:rsid w:val="006237E5"/>
    <w:rsid w:val="00683186"/>
    <w:rsid w:val="006A75DC"/>
    <w:rsid w:val="006D435C"/>
    <w:rsid w:val="006F2FC9"/>
    <w:rsid w:val="00705704"/>
    <w:rsid w:val="007D2DEA"/>
    <w:rsid w:val="007F75CC"/>
    <w:rsid w:val="008130DC"/>
    <w:rsid w:val="00826640"/>
    <w:rsid w:val="0088227F"/>
    <w:rsid w:val="008C7C1C"/>
    <w:rsid w:val="008D4107"/>
    <w:rsid w:val="008F7137"/>
    <w:rsid w:val="00967D57"/>
    <w:rsid w:val="009C6513"/>
    <w:rsid w:val="009D3373"/>
    <w:rsid w:val="00A04CC4"/>
    <w:rsid w:val="00A14C55"/>
    <w:rsid w:val="00A54BC3"/>
    <w:rsid w:val="00AA7521"/>
    <w:rsid w:val="00AC2AE5"/>
    <w:rsid w:val="00AD4135"/>
    <w:rsid w:val="00B26126"/>
    <w:rsid w:val="00B3467D"/>
    <w:rsid w:val="00B71E9A"/>
    <w:rsid w:val="00B76559"/>
    <w:rsid w:val="00BA757B"/>
    <w:rsid w:val="00C26A15"/>
    <w:rsid w:val="00C56065"/>
    <w:rsid w:val="00C70B50"/>
    <w:rsid w:val="00CB2A75"/>
    <w:rsid w:val="00CD4C49"/>
    <w:rsid w:val="00D04B64"/>
    <w:rsid w:val="00D76A8B"/>
    <w:rsid w:val="00DE1A76"/>
    <w:rsid w:val="00E13588"/>
    <w:rsid w:val="00E47B68"/>
    <w:rsid w:val="00E52F25"/>
    <w:rsid w:val="00E62004"/>
    <w:rsid w:val="00E6489E"/>
    <w:rsid w:val="00E81CD3"/>
    <w:rsid w:val="00F01E2B"/>
    <w:rsid w:val="00F74A4F"/>
    <w:rsid w:val="00F8331E"/>
    <w:rsid w:val="00FA57FA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BD7F213"/>
  <w15:chartTrackingRefBased/>
  <w15:docId w15:val="{62C30AD5-1A74-4F92-8319-292A3737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2F9"/>
    <w:pPr>
      <w:ind w:left="3240" w:right="3240"/>
    </w:pPr>
    <w:rPr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1DB3"/>
    <w:pPr>
      <w:keepNext/>
      <w:keepLines/>
      <w:ind w:left="0" w:right="0"/>
      <w:outlineLvl w:val="0"/>
    </w:pPr>
    <w:rPr>
      <w:rFonts w:asciiTheme="majorHAnsi" w:eastAsiaTheme="majorEastAsia" w:hAnsiTheme="majorHAnsi" w:cstheme="majorBidi"/>
      <w:caps/>
      <w:color w:val="8E6C29" w:themeColor="accent2" w:themeShade="BF"/>
      <w:spacing w:val="40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1DB3"/>
    <w:pPr>
      <w:keepNext/>
      <w:keepLines/>
      <w:spacing w:before="40"/>
      <w:ind w:left="0" w:right="0"/>
      <w:outlineLvl w:val="1"/>
    </w:pPr>
    <w:rPr>
      <w:rFonts w:asciiTheme="majorHAnsi" w:eastAsiaTheme="majorEastAsia" w:hAnsiTheme="majorHAnsi" w:cstheme="majorBidi"/>
      <w:caps/>
      <w:color w:val="8E6C29" w:themeColor="accent2" w:themeShade="BF"/>
      <w:spacing w:val="20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62F9"/>
    <w:pPr>
      <w:keepNext/>
      <w:keepLines/>
      <w:spacing w:before="40"/>
      <w:ind w:left="0" w:right="0"/>
      <w:outlineLvl w:val="2"/>
    </w:pPr>
    <w:rPr>
      <w:rFonts w:eastAsiaTheme="majorEastAsia" w:cstheme="majorBidi"/>
      <w:caps/>
      <w:spacing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4C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A7521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0875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75C0"/>
  </w:style>
  <w:style w:type="paragraph" w:styleId="Footer">
    <w:name w:val="footer"/>
    <w:basedOn w:val="Normal"/>
    <w:link w:val="FooterChar"/>
    <w:uiPriority w:val="99"/>
    <w:semiHidden/>
    <w:rsid w:val="000875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75C0"/>
  </w:style>
  <w:style w:type="character" w:customStyle="1" w:styleId="Heading1Char">
    <w:name w:val="Heading 1 Char"/>
    <w:basedOn w:val="DefaultParagraphFont"/>
    <w:link w:val="Heading1"/>
    <w:uiPriority w:val="9"/>
    <w:rsid w:val="00511DB3"/>
    <w:rPr>
      <w:rFonts w:asciiTheme="majorHAnsi" w:eastAsiaTheme="majorEastAsia" w:hAnsiTheme="majorHAnsi" w:cstheme="majorBidi"/>
      <w:caps/>
      <w:color w:val="8E6C29" w:themeColor="accent2" w:themeShade="BF"/>
      <w:spacing w:val="40"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11DB3"/>
    <w:rPr>
      <w:rFonts w:asciiTheme="majorHAnsi" w:eastAsiaTheme="majorEastAsia" w:hAnsiTheme="majorHAnsi" w:cstheme="majorBidi"/>
      <w:caps/>
      <w:color w:val="8E6C29" w:themeColor="accent2" w:themeShade="BF"/>
      <w:spacing w:val="20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62F9"/>
    <w:rPr>
      <w:rFonts w:eastAsiaTheme="majorEastAsia" w:cstheme="majorBidi"/>
      <w:caps/>
      <w:spacing w:val="20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1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ki\AppData\Local\Microsoft\Office\16.0\DTS\en-FI%7b2EE4DAAC-0009-451F-BC41-3372B42B0E22%7d\%7bE9637F42-CF5F-4EBE-9BCB-70D8082FE358%7dtf03987557_win32.dotx" TargetMode="External"/></Relationships>
</file>

<file path=word/theme/theme1.xml><?xml version="1.0" encoding="utf-8"?>
<a:theme xmlns:a="http://schemas.openxmlformats.org/drawingml/2006/main" name="Diploma Certificate">
  <a:themeElements>
    <a:clrScheme name="Custom 98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3"/>
      </a:accent1>
      <a:accent2>
        <a:srgbClr val="BF9237"/>
      </a:accent2>
      <a:accent3>
        <a:srgbClr val="DCC683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4">
      <a:majorFont>
        <a:latin typeface="Book Antiqu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c7d9bf-a9e5-43a7-a7f2-d2fd07eff9b1" xsi:nil="true"/>
    <lcf76f155ced4ddcb4097134ff3c332f xmlns="c7ad6dc8-3ba2-43f2-9dee-2b1ab423ed7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732FE924CD974AAA8128D045DA692A" ma:contentTypeVersion="13" ma:contentTypeDescription="Create a new document." ma:contentTypeScope="" ma:versionID="0fbd423fad10c662468f9a7062d08fe3">
  <xsd:schema xmlns:xsd="http://www.w3.org/2001/XMLSchema" xmlns:xs="http://www.w3.org/2001/XMLSchema" xmlns:p="http://schemas.microsoft.com/office/2006/metadata/properties" xmlns:ns2="c7ad6dc8-3ba2-43f2-9dee-2b1ab423ed7c" xmlns:ns3="90c7d9bf-a9e5-43a7-a7f2-d2fd07eff9b1" targetNamespace="http://schemas.microsoft.com/office/2006/metadata/properties" ma:root="true" ma:fieldsID="45055f0247c2c4a994a99842c9ab791a" ns2:_="" ns3:_="">
    <xsd:import namespace="c7ad6dc8-3ba2-43f2-9dee-2b1ab423ed7c"/>
    <xsd:import namespace="90c7d9bf-a9e5-43a7-a7f2-d2fd07eff9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ad6dc8-3ba2-43f2-9dee-2b1ab423ed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1705418-96fe-4708-b88c-a960795848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c7d9bf-a9e5-43a7-a7f2-d2fd07eff9b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f07b3cf-df69-472a-9a47-bca0126d81b3}" ma:internalName="TaxCatchAll" ma:showField="CatchAllData" ma:web="90c7d9bf-a9e5-43a7-a7f2-d2fd07eff9b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1E3617-EDAB-410B-97BD-EFA2853595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817084-4CD2-42EC-844D-FC481F41835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3C0C2EF5-287D-4561-BFA6-50A1F499EF7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188154-1C97-49E3-AA6B-81C249299FDC}"/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{E9637F42-CF5F-4EBE-9BCB-70D8082FE358}tf03987557_win32</Template>
  <TotalTime>9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Marietta Ivanova</dc:creator>
  <cp:keywords/>
  <dc:description/>
  <cp:lastModifiedBy>Metta</cp:lastModifiedBy>
  <cp:revision>3</cp:revision>
  <dcterms:created xsi:type="dcterms:W3CDTF">2024-11-28T10:39:00Z</dcterms:created>
  <dcterms:modified xsi:type="dcterms:W3CDTF">2025-12-01T13:34:00Z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0x010100FD732FE924CD974AAA8128D045DA692A</vt:lpwstr>
  </property>
</Properties>
</file>